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3C7" w:rsidRPr="003953C7" w:rsidRDefault="006800FE" w:rsidP="00472201">
      <w:pPr>
        <w:pStyle w:val="Rumilly"/>
        <w:tabs>
          <w:tab w:val="clear" w:pos="8222"/>
        </w:tabs>
        <w:spacing w:before="680"/>
        <w:ind w:left="2410"/>
        <w:jc w:val="left"/>
      </w:pPr>
      <w:r w:rsidRPr="00AB0D6A">
        <w:t xml:space="preserve">Rumilly, </w:t>
      </w:r>
      <w:r w:rsidR="00DD7271">
        <w:t>le</w:t>
      </w:r>
      <w:r w:rsidR="00713447">
        <w:t xml:space="preserve"> </w:t>
      </w:r>
      <w:r w:rsidR="00734B9D">
        <w:t>26</w:t>
      </w:r>
      <w:r w:rsidR="006778B2">
        <w:t xml:space="preserve"> septembre 2017</w:t>
      </w:r>
    </w:p>
    <w:p w:rsidR="000A4EC4" w:rsidRPr="00E0250A" w:rsidRDefault="000A4EC4" w:rsidP="00472201">
      <w:pPr>
        <w:pStyle w:val="Titre1"/>
        <w:ind w:left="2410"/>
        <w:rPr>
          <w:u w:val="single"/>
        </w:rPr>
      </w:pPr>
      <w:r w:rsidRPr="00523A9F">
        <w:rPr>
          <w:rFonts w:ascii="Arial" w:hAnsi="Arial"/>
          <w:b w:val="0"/>
        </w:rPr>
        <w:sym w:font="Wingdings" w:char="F0EE"/>
      </w:r>
      <w:r w:rsidRPr="00523A9F">
        <w:rPr>
          <w:rFonts w:ascii="Arial" w:hAnsi="Arial"/>
          <w:b w:val="0"/>
        </w:rPr>
        <w:t xml:space="preserve"> </w:t>
      </w:r>
      <w:r w:rsidRPr="008344C9">
        <w:rPr>
          <w:b w:val="0"/>
          <w:caps/>
          <w:sz w:val="50"/>
          <w:szCs w:val="50"/>
        </w:rPr>
        <w:t>D</w:t>
      </w:r>
      <w:r w:rsidRPr="003B69D4">
        <w:rPr>
          <w:b w:val="0"/>
          <w:sz w:val="50"/>
          <w:szCs w:val="50"/>
        </w:rPr>
        <w:t xml:space="preserve">écision du </w:t>
      </w:r>
      <w:r w:rsidR="00472201" w:rsidRPr="006778B2">
        <w:rPr>
          <w:b w:val="0"/>
          <w:sz w:val="50"/>
          <w:szCs w:val="50"/>
        </w:rPr>
        <w:t>M</w:t>
      </w:r>
      <w:r w:rsidRPr="006778B2">
        <w:rPr>
          <w:b w:val="0"/>
          <w:sz w:val="50"/>
          <w:szCs w:val="50"/>
        </w:rPr>
        <w:t>aire</w:t>
      </w:r>
    </w:p>
    <w:p w:rsidR="00251CBC" w:rsidRDefault="000A4EC4" w:rsidP="00472201">
      <w:pPr>
        <w:pStyle w:val="Surtitre"/>
        <w:ind w:left="2410"/>
        <w:jc w:val="left"/>
      </w:pPr>
      <w:r>
        <w:t xml:space="preserve">Prise en vertu d’une </w:t>
      </w:r>
      <w:r w:rsidRPr="000A4EC4">
        <w:t>délégation</w:t>
      </w:r>
      <w:r w:rsidR="00251CBC">
        <w:t xml:space="preserve"> donnée par le Conseil Municipal</w:t>
      </w:r>
      <w:r w:rsidR="00472201">
        <w:t xml:space="preserve"> </w:t>
      </w:r>
      <w:r w:rsidRPr="000A4EC4">
        <w:t>(Article L2122-22 du Code général des collectivités territoriales)</w:t>
      </w:r>
    </w:p>
    <w:p w:rsidR="009C55AE" w:rsidRPr="006778B2" w:rsidRDefault="009C55AE" w:rsidP="006525F0">
      <w:pPr>
        <w:pStyle w:val="Affairesuiviepar"/>
        <w:spacing w:after="0" w:line="0" w:lineRule="atLeast"/>
        <w:ind w:left="0"/>
        <w:rPr>
          <w:u w:val="single"/>
        </w:rPr>
      </w:pPr>
      <w:r w:rsidRPr="006778B2">
        <w:rPr>
          <w:u w:val="single"/>
        </w:rPr>
        <w:t xml:space="preserve">Nature de l’acte : </w:t>
      </w:r>
      <w:r w:rsidRPr="006778B2">
        <w:t>1.1 Marchés Publics</w:t>
      </w:r>
      <w:r w:rsidRPr="006778B2">
        <w:rPr>
          <w:u w:val="single"/>
        </w:rPr>
        <w:t xml:space="preserve"> </w:t>
      </w:r>
    </w:p>
    <w:p w:rsidR="004831B1" w:rsidRPr="006778B2" w:rsidRDefault="009C55AE" w:rsidP="004831B1">
      <w:pPr>
        <w:spacing w:after="0"/>
        <w:rPr>
          <w:rFonts w:cs="Arial"/>
          <w:b/>
          <w:bCs/>
          <w:sz w:val="22"/>
        </w:rPr>
      </w:pPr>
      <w:r w:rsidRPr="006778B2">
        <w:rPr>
          <w:b/>
          <w:sz w:val="22"/>
          <w:u w:val="single"/>
        </w:rPr>
        <w:t>Objet</w:t>
      </w:r>
      <w:r w:rsidRPr="006778B2">
        <w:rPr>
          <w:b/>
          <w:sz w:val="22"/>
        </w:rPr>
        <w:t xml:space="preserve"> : </w:t>
      </w:r>
      <w:r w:rsidR="007A5E37" w:rsidRPr="006778B2">
        <w:rPr>
          <w:b/>
          <w:sz w:val="22"/>
        </w:rPr>
        <w:t>Marché n°</w:t>
      </w:r>
      <w:r w:rsidR="006778B2">
        <w:rPr>
          <w:b/>
          <w:sz w:val="22"/>
        </w:rPr>
        <w:t xml:space="preserve"> </w:t>
      </w:r>
      <w:r w:rsidR="007A5E37" w:rsidRPr="006778B2">
        <w:rPr>
          <w:b/>
          <w:sz w:val="22"/>
        </w:rPr>
        <w:t>2016-0</w:t>
      </w:r>
      <w:r w:rsidR="00E0250A" w:rsidRPr="006778B2">
        <w:rPr>
          <w:b/>
          <w:sz w:val="22"/>
        </w:rPr>
        <w:t>2</w:t>
      </w:r>
      <w:r w:rsidR="007A5E37" w:rsidRPr="006778B2">
        <w:rPr>
          <w:b/>
          <w:sz w:val="22"/>
        </w:rPr>
        <w:t> :</w:t>
      </w:r>
      <w:r w:rsidR="00F42D9C" w:rsidRPr="006778B2">
        <w:rPr>
          <w:b/>
          <w:sz w:val="22"/>
        </w:rPr>
        <w:t xml:space="preserve"> </w:t>
      </w:r>
      <w:r w:rsidR="006778B2">
        <w:rPr>
          <w:b/>
          <w:sz w:val="22"/>
        </w:rPr>
        <w:t xml:space="preserve">Impression, </w:t>
      </w:r>
      <w:r w:rsidR="00950696" w:rsidRPr="006778B2">
        <w:rPr>
          <w:b/>
          <w:sz w:val="22"/>
        </w:rPr>
        <w:t xml:space="preserve">fourniture et livraison de titres restaurant pour les agents </w:t>
      </w:r>
      <w:r w:rsidR="00E0250A" w:rsidRPr="006778B2">
        <w:rPr>
          <w:b/>
          <w:sz w:val="22"/>
        </w:rPr>
        <w:t>de la Commune de Rumilly</w:t>
      </w:r>
      <w:r w:rsidR="006F49C2" w:rsidRPr="006778B2">
        <w:rPr>
          <w:b/>
          <w:sz w:val="22"/>
        </w:rPr>
        <w:t xml:space="preserve"> </w:t>
      </w:r>
      <w:r w:rsidR="006637AB" w:rsidRPr="006778B2">
        <w:rPr>
          <w:rFonts w:cs="Arial"/>
          <w:b/>
          <w:sz w:val="22"/>
        </w:rPr>
        <w:t xml:space="preserve">– </w:t>
      </w:r>
      <w:r w:rsidR="0013067D" w:rsidRPr="006778B2">
        <w:rPr>
          <w:rFonts w:cs="Arial"/>
          <w:b/>
          <w:sz w:val="22"/>
        </w:rPr>
        <w:t xml:space="preserve">Reconduction au titre de la </w:t>
      </w:r>
      <w:r w:rsidR="00927F6D" w:rsidRPr="006778B2">
        <w:rPr>
          <w:rFonts w:cs="Arial"/>
          <w:b/>
          <w:sz w:val="22"/>
        </w:rPr>
        <w:t>3</w:t>
      </w:r>
      <w:r w:rsidR="0013067D" w:rsidRPr="006778B2">
        <w:rPr>
          <w:rFonts w:cs="Arial"/>
          <w:b/>
          <w:sz w:val="22"/>
          <w:vertAlign w:val="superscript"/>
        </w:rPr>
        <w:t>ième</w:t>
      </w:r>
      <w:r w:rsidR="0013067D" w:rsidRPr="006778B2">
        <w:rPr>
          <w:rFonts w:cs="Arial"/>
          <w:b/>
          <w:sz w:val="22"/>
        </w:rPr>
        <w:t xml:space="preserve"> période</w:t>
      </w:r>
      <w:r w:rsidR="00734B9D" w:rsidRPr="006778B2">
        <w:rPr>
          <w:rFonts w:cs="Arial"/>
          <w:b/>
          <w:sz w:val="22"/>
        </w:rPr>
        <w:t>.</w:t>
      </w:r>
      <w:r w:rsidR="0013067D" w:rsidRPr="006778B2">
        <w:rPr>
          <w:rFonts w:cs="Arial"/>
          <w:b/>
          <w:sz w:val="22"/>
        </w:rPr>
        <w:t xml:space="preserve"> </w:t>
      </w:r>
    </w:p>
    <w:p w:rsidR="00637FB4" w:rsidRPr="006778B2" w:rsidRDefault="00637FB4" w:rsidP="004831B1">
      <w:pPr>
        <w:spacing w:after="0" w:line="240" w:lineRule="exact"/>
        <w:rPr>
          <w:b/>
          <w:sz w:val="22"/>
        </w:rPr>
      </w:pPr>
      <w:r w:rsidRPr="006778B2">
        <w:rPr>
          <w:b/>
          <w:sz w:val="22"/>
          <w:u w:val="single"/>
        </w:rPr>
        <w:t>Décision n°</w:t>
      </w:r>
      <w:r w:rsidRPr="006778B2">
        <w:rPr>
          <w:b/>
          <w:sz w:val="22"/>
        </w:rPr>
        <w:t xml:space="preserve"> : 201</w:t>
      </w:r>
      <w:r w:rsidR="00734B9D" w:rsidRPr="006778B2">
        <w:rPr>
          <w:b/>
          <w:sz w:val="22"/>
        </w:rPr>
        <w:t>7</w:t>
      </w:r>
      <w:r w:rsidR="006778B2">
        <w:rPr>
          <w:b/>
          <w:sz w:val="22"/>
        </w:rPr>
        <w:t>-134</w:t>
      </w:r>
    </w:p>
    <w:p w:rsidR="00637FB4" w:rsidRDefault="00637FB4" w:rsidP="004831B1">
      <w:pPr>
        <w:pStyle w:val="Nosref"/>
        <w:spacing w:after="0" w:line="240" w:lineRule="exact"/>
        <w:ind w:left="0"/>
      </w:pPr>
      <w:r w:rsidRPr="007F1470">
        <w:rPr>
          <w:u w:val="single"/>
        </w:rPr>
        <w:t>Nos réf. :</w:t>
      </w:r>
      <w:r w:rsidRPr="007F1470">
        <w:t xml:space="preserve"> </w:t>
      </w:r>
      <w:r>
        <w:t xml:space="preserve">PB/MCW/MB </w:t>
      </w:r>
    </w:p>
    <w:p w:rsidR="00637FB4" w:rsidRDefault="00637FB4" w:rsidP="006525F0">
      <w:pPr>
        <w:pStyle w:val="Nosref"/>
        <w:spacing w:after="0" w:line="240" w:lineRule="atLeast"/>
        <w:ind w:left="0"/>
      </w:pPr>
    </w:p>
    <w:p w:rsidR="00637FB4" w:rsidRDefault="00637FB4" w:rsidP="00637FB4">
      <w:pPr>
        <w:pStyle w:val="Nosref"/>
        <w:spacing w:after="0"/>
        <w:ind w:left="0"/>
      </w:pPr>
    </w:p>
    <w:p w:rsidR="00637FB4" w:rsidRPr="001E27C8" w:rsidRDefault="00637FB4" w:rsidP="00637FB4">
      <w:pPr>
        <w:rPr>
          <w:rFonts w:cs="Arial"/>
          <w:b/>
          <w:szCs w:val="20"/>
        </w:rPr>
      </w:pPr>
      <w:r w:rsidRPr="001E27C8">
        <w:rPr>
          <w:rFonts w:cs="Arial"/>
          <w:b/>
          <w:szCs w:val="20"/>
        </w:rPr>
        <w:t xml:space="preserve">Le Maire de </w:t>
      </w:r>
      <w:smartTag w:uri="urn:schemas-microsoft-com:office:smarttags" w:element="PersonName">
        <w:smartTagPr>
          <w:attr w:name="ProductID" w:val="la Commune"/>
        </w:smartTagPr>
        <w:r w:rsidRPr="001E27C8">
          <w:rPr>
            <w:rFonts w:cs="Arial"/>
            <w:b/>
            <w:szCs w:val="20"/>
          </w:rPr>
          <w:t>la Commune</w:t>
        </w:r>
      </w:smartTag>
      <w:r w:rsidRPr="001E27C8">
        <w:rPr>
          <w:rFonts w:cs="Arial"/>
          <w:b/>
          <w:szCs w:val="20"/>
        </w:rPr>
        <w:t xml:space="preserve"> de RUMILLY,</w:t>
      </w:r>
    </w:p>
    <w:p w:rsidR="00637FB4" w:rsidRDefault="00637FB4" w:rsidP="00637FB4">
      <w:pPr>
        <w:rPr>
          <w:rFonts w:cs="Arial"/>
          <w:szCs w:val="20"/>
        </w:rPr>
      </w:pPr>
      <w:r w:rsidRPr="001E27C8">
        <w:rPr>
          <w:rFonts w:cs="Arial"/>
          <w:b/>
          <w:szCs w:val="20"/>
        </w:rPr>
        <w:t>VU</w:t>
      </w:r>
      <w:r w:rsidRPr="001E27C8">
        <w:rPr>
          <w:rFonts w:cs="Arial"/>
          <w:szCs w:val="20"/>
        </w:rPr>
        <w:t xml:space="preserve"> le Code Général des Collectivités Territoriales, notamment son article L2122-22,</w:t>
      </w:r>
    </w:p>
    <w:p w:rsidR="00356DEC" w:rsidRDefault="00356DEC" w:rsidP="00356DEC">
      <w:pPr>
        <w:rPr>
          <w:rFonts w:cs="Arial"/>
          <w:szCs w:val="20"/>
        </w:rPr>
      </w:pPr>
      <w:r>
        <w:rPr>
          <w:rFonts w:cs="Arial"/>
          <w:b/>
          <w:szCs w:val="20"/>
        </w:rPr>
        <w:t xml:space="preserve">VU </w:t>
      </w:r>
      <w:r>
        <w:rPr>
          <w:rFonts w:cs="Arial"/>
          <w:szCs w:val="20"/>
        </w:rPr>
        <w:t>le décret N°2016-360 du 25 mars 2016, notamment</w:t>
      </w:r>
      <w:r>
        <w:rPr>
          <w:rFonts w:cs="Arial"/>
          <w:i/>
          <w:szCs w:val="20"/>
        </w:rPr>
        <w:t xml:space="preserve"> </w:t>
      </w:r>
      <w:r w:rsidR="00C9212F">
        <w:rPr>
          <w:rFonts w:cs="Arial"/>
          <w:szCs w:val="20"/>
        </w:rPr>
        <w:t xml:space="preserve">en application des articles 1 et </w:t>
      </w:r>
      <w:r w:rsidR="0013067D">
        <w:rPr>
          <w:rFonts w:cs="Arial"/>
          <w:szCs w:val="20"/>
        </w:rPr>
        <w:t>25,</w:t>
      </w:r>
    </w:p>
    <w:p w:rsidR="00B3422C" w:rsidRDefault="00B3422C" w:rsidP="00B3422C">
      <w:r>
        <w:rPr>
          <w:b/>
        </w:rPr>
        <w:t xml:space="preserve">VU </w:t>
      </w:r>
      <w:r>
        <w:t xml:space="preserve">la délibération en date du </w:t>
      </w:r>
      <w:r w:rsidR="00724DEB">
        <w:t>2</w:t>
      </w:r>
      <w:r w:rsidR="009C3C42">
        <w:t>8</w:t>
      </w:r>
      <w:r w:rsidR="00724DEB">
        <w:t xml:space="preserve"> </w:t>
      </w:r>
      <w:r>
        <w:t>avril 201</w:t>
      </w:r>
      <w:r w:rsidR="00724DEB">
        <w:t>6</w:t>
      </w:r>
      <w:r>
        <w:t xml:space="preserve"> par laquelle le Conseil Municipal l’a chargé, par délégation, d</w:t>
      </w:r>
      <w:r w:rsidR="00B7044B">
        <w:t>-</w:t>
      </w:r>
      <w:r>
        <w:t xml:space="preserve">e prendre certaines des décisions prévues à l’article L2122-22 </w:t>
      </w:r>
      <w:proofErr w:type="spellStart"/>
      <w:r>
        <w:t>sus-visé</w:t>
      </w:r>
      <w:proofErr w:type="spellEnd"/>
      <w:r>
        <w:t xml:space="preserve">, </w:t>
      </w:r>
    </w:p>
    <w:p w:rsidR="00735DD1" w:rsidRDefault="00735DD1" w:rsidP="00735DD1">
      <w:r>
        <w:rPr>
          <w:b/>
        </w:rPr>
        <w:t>CONSIDERANT</w:t>
      </w:r>
      <w:r>
        <w:t xml:space="preserve"> l’avis d’appel public à la concurrence publié</w:t>
      </w:r>
      <w:r w:rsidR="000166F3">
        <w:t xml:space="preserve"> le</w:t>
      </w:r>
      <w:r w:rsidR="00F42D9C">
        <w:t xml:space="preserve"> </w:t>
      </w:r>
      <w:r w:rsidR="00645782">
        <w:t>10 février 2016</w:t>
      </w:r>
      <w:r w:rsidR="0001048B">
        <w:t xml:space="preserve"> </w:t>
      </w:r>
      <w:r>
        <w:t xml:space="preserve">sur le site de la </w:t>
      </w:r>
      <w:r w:rsidR="00915BA9">
        <w:t xml:space="preserve"> </w:t>
      </w:r>
      <w:r>
        <w:t>Mairie de Rumilly, la pl</w:t>
      </w:r>
      <w:r w:rsidR="00AE6444">
        <w:t>ate-</w:t>
      </w:r>
      <w:r w:rsidR="008C10B1">
        <w:t>forme marches-publics.info,</w:t>
      </w:r>
      <w:r>
        <w:t xml:space="preserve"> </w:t>
      </w:r>
      <w:r w:rsidR="00862234">
        <w:t>au BOAMP</w:t>
      </w:r>
      <w:r w:rsidR="00E0250A">
        <w:t xml:space="preserve"> et au JOUE,</w:t>
      </w:r>
    </w:p>
    <w:p w:rsidR="00735DD1" w:rsidRDefault="00735DD1" w:rsidP="00735DD1">
      <w:r>
        <w:rPr>
          <w:b/>
        </w:rPr>
        <w:t>CONSIDERANT</w:t>
      </w:r>
      <w:r>
        <w:t xml:space="preserve"> que la concurrence a joué correctement,</w:t>
      </w:r>
    </w:p>
    <w:p w:rsidR="00724DEB" w:rsidRPr="00724DEB" w:rsidRDefault="00724DEB" w:rsidP="00735DD1">
      <w:r w:rsidRPr="00724DEB">
        <w:rPr>
          <w:b/>
        </w:rPr>
        <w:t>CONSIDERANT</w:t>
      </w:r>
      <w:r>
        <w:rPr>
          <w:b/>
        </w:rPr>
        <w:t> </w:t>
      </w:r>
      <w:r>
        <w:t>l’attribution du marché à la société EDENRED</w:t>
      </w:r>
      <w:r w:rsidR="006778B2">
        <w:t>,</w:t>
      </w:r>
      <w:r>
        <w:t xml:space="preserve"> domiciliée à 92240 MALAKOFF</w:t>
      </w:r>
      <w:r w:rsidR="006778B2">
        <w:t>,</w:t>
      </w:r>
      <w:r>
        <w:t xml:space="preserve"> en date du </w:t>
      </w:r>
      <w:r w:rsidR="009C3C42">
        <w:t xml:space="preserve">19 </w:t>
      </w:r>
      <w:r w:rsidR="006778B2">
        <w:t>m</w:t>
      </w:r>
      <w:r w:rsidR="009C3C42">
        <w:t>ai 2016</w:t>
      </w:r>
      <w:r>
        <w:t xml:space="preserve">, </w:t>
      </w:r>
    </w:p>
    <w:p w:rsidR="00637FB4" w:rsidRDefault="00637FB4" w:rsidP="00637FB4">
      <w:pPr>
        <w:jc w:val="center"/>
        <w:outlineLvl w:val="0"/>
        <w:rPr>
          <w:rFonts w:cs="Arial"/>
          <w:b/>
          <w:szCs w:val="20"/>
        </w:rPr>
      </w:pPr>
      <w:r w:rsidRPr="001E27C8">
        <w:rPr>
          <w:rFonts w:cs="Arial"/>
          <w:b/>
          <w:szCs w:val="20"/>
        </w:rPr>
        <w:t>DECIDE</w:t>
      </w:r>
    </w:p>
    <w:p w:rsidR="009C55AE" w:rsidRPr="006778B2" w:rsidRDefault="009C55AE" w:rsidP="009C55AE">
      <w:pPr>
        <w:jc w:val="left"/>
        <w:outlineLvl w:val="0"/>
        <w:rPr>
          <w:rFonts w:cs="Arial"/>
          <w:b/>
          <w:szCs w:val="20"/>
          <w:u w:val="single"/>
        </w:rPr>
      </w:pPr>
      <w:r w:rsidRPr="006778B2">
        <w:rPr>
          <w:rFonts w:cs="Arial"/>
          <w:b/>
          <w:szCs w:val="20"/>
          <w:u w:val="single"/>
        </w:rPr>
        <w:t>Article 1</w:t>
      </w:r>
      <w:r w:rsidR="006778B2">
        <w:rPr>
          <w:rFonts w:cs="Arial"/>
          <w:b/>
          <w:szCs w:val="20"/>
          <w:u w:val="single"/>
        </w:rPr>
        <w:t> :</w:t>
      </w:r>
    </w:p>
    <w:p w:rsidR="00E0250A" w:rsidRPr="006778B2" w:rsidRDefault="00F42D9C" w:rsidP="00E0250A">
      <w:pPr>
        <w:outlineLvl w:val="0"/>
        <w:rPr>
          <w:rFonts w:cs="Arial"/>
          <w:szCs w:val="20"/>
        </w:rPr>
      </w:pPr>
      <w:r w:rsidRPr="006778B2">
        <w:rPr>
          <w:rFonts w:cs="Arial"/>
          <w:szCs w:val="20"/>
        </w:rPr>
        <w:t xml:space="preserve">Le marché </w:t>
      </w:r>
      <w:r w:rsidR="00E0250A" w:rsidRPr="006778B2">
        <w:rPr>
          <w:rFonts w:cs="Arial"/>
          <w:szCs w:val="20"/>
        </w:rPr>
        <w:t>n° 2016-02</w:t>
      </w:r>
      <w:r w:rsidRPr="006778B2">
        <w:rPr>
          <w:rFonts w:cs="Arial"/>
          <w:szCs w:val="20"/>
        </w:rPr>
        <w:t xml:space="preserve"> </w:t>
      </w:r>
      <w:r w:rsidR="00686565" w:rsidRPr="006778B2">
        <w:rPr>
          <w:rFonts w:cs="Arial"/>
          <w:szCs w:val="20"/>
        </w:rPr>
        <w:t xml:space="preserve">à bons de commande, </w:t>
      </w:r>
      <w:r w:rsidRPr="006778B2">
        <w:rPr>
          <w:rFonts w:cs="Arial"/>
          <w:szCs w:val="20"/>
        </w:rPr>
        <w:t>relatif à</w:t>
      </w:r>
      <w:r w:rsidR="00950696" w:rsidRPr="006778B2">
        <w:rPr>
          <w:rFonts w:cs="Arial"/>
          <w:szCs w:val="20"/>
        </w:rPr>
        <w:t xml:space="preserve"> </w:t>
      </w:r>
      <w:r w:rsidR="00686565" w:rsidRPr="006778B2">
        <w:rPr>
          <w:rFonts w:cs="Arial"/>
          <w:szCs w:val="20"/>
        </w:rPr>
        <w:t>l’impression, fourniture et livraison de titres restaurants pour les agents de la Commune de Rumilly</w:t>
      </w:r>
      <w:r w:rsidR="00B5333F" w:rsidRPr="006778B2">
        <w:rPr>
          <w:rFonts w:cs="Arial"/>
          <w:szCs w:val="20"/>
        </w:rPr>
        <w:t xml:space="preserve"> est </w:t>
      </w:r>
      <w:r w:rsidR="00724DEB" w:rsidRPr="006778B2">
        <w:rPr>
          <w:rFonts w:cs="Arial"/>
          <w:szCs w:val="20"/>
        </w:rPr>
        <w:t>reconduit du 1</w:t>
      </w:r>
      <w:r w:rsidR="00724DEB" w:rsidRPr="006778B2">
        <w:rPr>
          <w:rFonts w:cs="Arial"/>
          <w:szCs w:val="20"/>
          <w:vertAlign w:val="superscript"/>
        </w:rPr>
        <w:t>er</w:t>
      </w:r>
      <w:r w:rsidR="00724DEB" w:rsidRPr="006778B2">
        <w:rPr>
          <w:rFonts w:cs="Arial"/>
          <w:szCs w:val="20"/>
        </w:rPr>
        <w:t xml:space="preserve"> janvier 201</w:t>
      </w:r>
      <w:r w:rsidR="00927F6D" w:rsidRPr="006778B2">
        <w:rPr>
          <w:rFonts w:cs="Arial"/>
          <w:szCs w:val="20"/>
        </w:rPr>
        <w:t>8</w:t>
      </w:r>
      <w:r w:rsidR="00724DEB" w:rsidRPr="006778B2">
        <w:rPr>
          <w:rFonts w:cs="Arial"/>
          <w:szCs w:val="20"/>
        </w:rPr>
        <w:t xml:space="preserve"> au 31 décembre 201</w:t>
      </w:r>
      <w:r w:rsidR="00927F6D" w:rsidRPr="006778B2">
        <w:rPr>
          <w:rFonts w:cs="Arial"/>
          <w:szCs w:val="20"/>
        </w:rPr>
        <w:t>8</w:t>
      </w:r>
      <w:r w:rsidR="00724DEB" w:rsidRPr="006778B2">
        <w:rPr>
          <w:rFonts w:cs="Arial"/>
          <w:szCs w:val="20"/>
        </w:rPr>
        <w:t xml:space="preserve"> avec la </w:t>
      </w:r>
      <w:r w:rsidR="00B5333F" w:rsidRPr="006778B2">
        <w:rPr>
          <w:rFonts w:cs="Arial"/>
          <w:szCs w:val="20"/>
        </w:rPr>
        <w:t xml:space="preserve"> Sté </w:t>
      </w:r>
      <w:r w:rsidR="002B3EB6" w:rsidRPr="006778B2">
        <w:rPr>
          <w:rFonts w:cs="Arial"/>
          <w:szCs w:val="20"/>
        </w:rPr>
        <w:t>EDENRED</w:t>
      </w:r>
      <w:r w:rsidR="006778B2" w:rsidRPr="006778B2">
        <w:rPr>
          <w:rFonts w:cs="Arial"/>
          <w:szCs w:val="20"/>
        </w:rPr>
        <w:t>,</w:t>
      </w:r>
      <w:r w:rsidR="00B5333F" w:rsidRPr="006778B2">
        <w:rPr>
          <w:rFonts w:cs="Arial"/>
          <w:szCs w:val="20"/>
        </w:rPr>
        <w:t xml:space="preserve">  </w:t>
      </w:r>
      <w:r w:rsidR="00686565" w:rsidRPr="006778B2">
        <w:rPr>
          <w:rFonts w:cs="Arial"/>
          <w:szCs w:val="20"/>
        </w:rPr>
        <w:t>domiciliée à 92240 MALAKOFF,</w:t>
      </w:r>
      <w:r w:rsidR="00B5333F" w:rsidRPr="006778B2">
        <w:rPr>
          <w:rFonts w:cs="Arial"/>
          <w:szCs w:val="20"/>
        </w:rPr>
        <w:t xml:space="preserve"> a</w:t>
      </w:r>
      <w:r w:rsidRPr="006778B2">
        <w:rPr>
          <w:rFonts w:cs="Arial"/>
          <w:szCs w:val="20"/>
        </w:rPr>
        <w:t xml:space="preserve">u vu des prix unitaires figurant </w:t>
      </w:r>
      <w:r w:rsidR="00395FE0" w:rsidRPr="006778B2">
        <w:rPr>
          <w:rFonts w:cs="Arial"/>
          <w:szCs w:val="20"/>
        </w:rPr>
        <w:t xml:space="preserve"> </w:t>
      </w:r>
      <w:r w:rsidRPr="006778B2">
        <w:rPr>
          <w:rFonts w:cs="Arial"/>
          <w:szCs w:val="20"/>
        </w:rPr>
        <w:t>au bordereau des prix</w:t>
      </w:r>
      <w:r w:rsidR="009525C2" w:rsidRPr="006778B2">
        <w:rPr>
          <w:rFonts w:cs="Arial"/>
          <w:szCs w:val="20"/>
        </w:rPr>
        <w:t xml:space="preserve"> pour la tranche ferme </w:t>
      </w:r>
      <w:r w:rsidR="00E0250A" w:rsidRPr="006778B2">
        <w:rPr>
          <w:rFonts w:cs="Arial"/>
          <w:szCs w:val="20"/>
        </w:rPr>
        <w:t>avec un montant annuel mini</w:t>
      </w:r>
      <w:r w:rsidR="00C9212F" w:rsidRPr="006778B2">
        <w:rPr>
          <w:rFonts w:cs="Arial"/>
          <w:szCs w:val="20"/>
        </w:rPr>
        <w:t>mum</w:t>
      </w:r>
      <w:r w:rsidR="00E0250A" w:rsidRPr="006778B2">
        <w:rPr>
          <w:rFonts w:cs="Arial"/>
          <w:szCs w:val="20"/>
        </w:rPr>
        <w:t> </w:t>
      </w:r>
      <w:r w:rsidR="00C9212F" w:rsidRPr="006778B2">
        <w:rPr>
          <w:rFonts w:cs="Arial"/>
          <w:szCs w:val="20"/>
        </w:rPr>
        <w:t xml:space="preserve">de </w:t>
      </w:r>
      <w:r w:rsidR="00E0250A" w:rsidRPr="006778B2">
        <w:rPr>
          <w:rFonts w:cs="Arial"/>
          <w:szCs w:val="20"/>
        </w:rPr>
        <w:t>47 000 titres restaurant</w:t>
      </w:r>
      <w:r w:rsidR="00C9212F" w:rsidRPr="006778B2">
        <w:rPr>
          <w:rFonts w:cs="Arial"/>
          <w:szCs w:val="20"/>
        </w:rPr>
        <w:t>,</w:t>
      </w:r>
      <w:r w:rsidR="00E0250A" w:rsidRPr="006778B2">
        <w:rPr>
          <w:rFonts w:cs="Arial"/>
          <w:szCs w:val="20"/>
        </w:rPr>
        <w:t xml:space="preserve"> sans montant maximum.</w:t>
      </w:r>
    </w:p>
    <w:p w:rsidR="009525C2" w:rsidRPr="006778B2" w:rsidRDefault="00724DEB" w:rsidP="00724DEB">
      <w:pPr>
        <w:outlineLvl w:val="0"/>
        <w:rPr>
          <w:rFonts w:cs="Arial"/>
          <w:szCs w:val="20"/>
        </w:rPr>
      </w:pPr>
      <w:r w:rsidRPr="006778B2">
        <w:rPr>
          <w:rFonts w:cs="Arial"/>
          <w:szCs w:val="20"/>
        </w:rPr>
        <w:t>Pour mémoire le marché a été conclu pour une période ini</w:t>
      </w:r>
      <w:r w:rsidR="009525C2" w:rsidRPr="006778B2">
        <w:rPr>
          <w:rFonts w:cs="Arial"/>
          <w:szCs w:val="20"/>
        </w:rPr>
        <w:t>tiale de 7 mois à compter du 01.06.2016.</w:t>
      </w:r>
      <w:r w:rsidRPr="006778B2">
        <w:rPr>
          <w:rFonts w:cs="Arial"/>
          <w:szCs w:val="20"/>
        </w:rPr>
        <w:t xml:space="preserve"> </w:t>
      </w:r>
      <w:r w:rsidR="009525C2" w:rsidRPr="006778B2">
        <w:rPr>
          <w:rFonts w:cs="Arial"/>
          <w:szCs w:val="20"/>
        </w:rPr>
        <w:t xml:space="preserve">Le </w:t>
      </w:r>
      <w:r w:rsidR="00890D2B" w:rsidRPr="006778B2">
        <w:rPr>
          <w:rFonts w:cs="Arial"/>
          <w:szCs w:val="20"/>
        </w:rPr>
        <w:t xml:space="preserve">marché est reconductible </w:t>
      </w:r>
      <w:r w:rsidR="00E0250A" w:rsidRPr="006778B2">
        <w:rPr>
          <w:rFonts w:cs="Arial"/>
          <w:szCs w:val="20"/>
        </w:rPr>
        <w:t xml:space="preserve">par décision expresse </w:t>
      </w:r>
      <w:r w:rsidR="00890D2B" w:rsidRPr="006778B2">
        <w:rPr>
          <w:rFonts w:cs="Arial"/>
          <w:szCs w:val="20"/>
        </w:rPr>
        <w:t>pour une durée d’un an avec une durée maximum de</w:t>
      </w:r>
      <w:r w:rsidR="009525C2" w:rsidRPr="006778B2">
        <w:rPr>
          <w:rFonts w:cs="Arial"/>
          <w:szCs w:val="20"/>
        </w:rPr>
        <w:t xml:space="preserve"> contrat toutes périodes confondues de 3 ans et 7 mois.</w:t>
      </w:r>
    </w:p>
    <w:p w:rsidR="00637FB4" w:rsidRPr="006778B2" w:rsidRDefault="00834B3A" w:rsidP="00637FB4">
      <w:pPr>
        <w:outlineLvl w:val="0"/>
        <w:rPr>
          <w:rFonts w:cs="Arial"/>
          <w:b/>
          <w:szCs w:val="20"/>
          <w:u w:val="single"/>
        </w:rPr>
      </w:pPr>
      <w:r w:rsidRPr="006778B2">
        <w:rPr>
          <w:rFonts w:cs="Arial"/>
          <w:b/>
          <w:szCs w:val="20"/>
          <w:u w:val="single"/>
        </w:rPr>
        <w:t>Artic</w:t>
      </w:r>
      <w:r w:rsidR="00637FB4" w:rsidRPr="006778B2">
        <w:rPr>
          <w:rFonts w:cs="Arial"/>
          <w:b/>
          <w:szCs w:val="20"/>
          <w:u w:val="single"/>
        </w:rPr>
        <w:t>le 2</w:t>
      </w:r>
      <w:r w:rsidR="006778B2">
        <w:rPr>
          <w:rFonts w:cs="Arial"/>
          <w:b/>
          <w:szCs w:val="20"/>
          <w:u w:val="single"/>
        </w:rPr>
        <w:t> :</w:t>
      </w:r>
    </w:p>
    <w:p w:rsidR="00637FB4" w:rsidRPr="001E27C8" w:rsidRDefault="00637FB4" w:rsidP="00637FB4">
      <w:pPr>
        <w:rPr>
          <w:rFonts w:cs="Arial"/>
          <w:szCs w:val="20"/>
        </w:rPr>
      </w:pPr>
      <w:r w:rsidRPr="001E27C8">
        <w:rPr>
          <w:rFonts w:cs="Arial"/>
          <w:szCs w:val="20"/>
        </w:rPr>
        <w:t xml:space="preserve">La présente décision sera inscrite au registre </w:t>
      </w:r>
      <w:r w:rsidRPr="00E0250A">
        <w:rPr>
          <w:rFonts w:cs="Arial"/>
          <w:szCs w:val="20"/>
        </w:rPr>
        <w:t>des délibérations de la Commune</w:t>
      </w:r>
      <w:r w:rsidRPr="001E27C8">
        <w:rPr>
          <w:rFonts w:cs="Arial"/>
          <w:szCs w:val="20"/>
        </w:rPr>
        <w:t xml:space="preserve"> et un extrait en sera affiché à la porte de la mairie.</w:t>
      </w:r>
    </w:p>
    <w:p w:rsidR="00637FB4" w:rsidRDefault="00637FB4" w:rsidP="00637FB4">
      <w:pPr>
        <w:outlineLvl w:val="0"/>
        <w:rPr>
          <w:rFonts w:cs="Arial"/>
          <w:szCs w:val="20"/>
        </w:rPr>
      </w:pPr>
      <w:r w:rsidRPr="001E27C8">
        <w:rPr>
          <w:rFonts w:cs="Arial"/>
          <w:szCs w:val="20"/>
        </w:rPr>
        <w:t xml:space="preserve">Ampliation en sera adressée à Monsieur le Préfet de </w:t>
      </w:r>
      <w:smartTag w:uri="urn:schemas-microsoft-com:office:smarttags" w:element="PersonName">
        <w:smartTagPr>
          <w:attr w:name="ProductID" w:val="la Haute-Savoie"/>
        </w:smartTagPr>
        <w:r w:rsidRPr="001E27C8">
          <w:rPr>
            <w:rFonts w:cs="Arial"/>
            <w:szCs w:val="20"/>
          </w:rPr>
          <w:t>la Haute-Savoie</w:t>
        </w:r>
      </w:smartTag>
      <w:r w:rsidRPr="001E27C8">
        <w:rPr>
          <w:rFonts w:cs="Arial"/>
          <w:szCs w:val="20"/>
        </w:rPr>
        <w:t>.</w:t>
      </w:r>
    </w:p>
    <w:p w:rsidR="00645782" w:rsidRDefault="00645782" w:rsidP="006F49C2">
      <w:pPr>
        <w:tabs>
          <w:tab w:val="left" w:pos="4680"/>
        </w:tabs>
        <w:rPr>
          <w:rFonts w:cs="Arial"/>
          <w:szCs w:val="20"/>
        </w:rPr>
      </w:pPr>
    </w:p>
    <w:p w:rsidR="00E0250A" w:rsidRDefault="00645782" w:rsidP="00E0250A">
      <w:pPr>
        <w:tabs>
          <w:tab w:val="left" w:pos="4680"/>
        </w:tabs>
        <w:rPr>
          <w:rFonts w:cs="Arial"/>
          <w:b/>
          <w:szCs w:val="20"/>
        </w:rPr>
      </w:pPr>
      <w:r>
        <w:rPr>
          <w:rFonts w:cs="Arial"/>
          <w:szCs w:val="20"/>
        </w:rPr>
        <w:tab/>
      </w:r>
      <w:r w:rsidR="00E0250A">
        <w:rPr>
          <w:rFonts w:cs="Arial"/>
          <w:b/>
          <w:szCs w:val="20"/>
        </w:rPr>
        <w:t xml:space="preserve">        </w:t>
      </w:r>
      <w:r w:rsidR="00724DEB">
        <w:rPr>
          <w:rFonts w:cs="Arial"/>
          <w:b/>
          <w:szCs w:val="20"/>
        </w:rPr>
        <w:t>Le Maire,</w:t>
      </w:r>
    </w:p>
    <w:p w:rsidR="00637FB4" w:rsidRPr="00637FB4" w:rsidRDefault="00724DEB" w:rsidP="0013067D">
      <w:pPr>
        <w:tabs>
          <w:tab w:val="left" w:pos="4680"/>
        </w:tabs>
        <w:rPr>
          <w:rFonts w:cs="Arial"/>
          <w:b/>
          <w:szCs w:val="20"/>
        </w:rPr>
      </w:pPr>
      <w:bookmarkStart w:id="0" w:name="_GoBack"/>
      <w:bookmarkEnd w:id="0"/>
      <w:r>
        <w:rPr>
          <w:rFonts w:cs="Arial"/>
          <w:b/>
          <w:szCs w:val="20"/>
        </w:rPr>
        <w:tab/>
        <w:t xml:space="preserve">        Pierre BECHET</w:t>
      </w:r>
    </w:p>
    <w:sectPr w:rsidR="00637FB4" w:rsidRPr="00637FB4" w:rsidSect="00472201">
      <w:headerReference w:type="default" r:id="rId8"/>
      <w:headerReference w:type="first" r:id="rId9"/>
      <w:footerReference w:type="first" r:id="rId10"/>
      <w:pgSz w:w="11906" w:h="16838" w:code="9"/>
      <w:pgMar w:top="1418" w:right="849" w:bottom="1134" w:left="1985" w:header="28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22C" w:rsidRDefault="0059522C" w:rsidP="00436FE5">
      <w:r>
        <w:separator/>
      </w:r>
    </w:p>
    <w:p w:rsidR="0059522C" w:rsidRDefault="0059522C"/>
    <w:p w:rsidR="0059522C" w:rsidRDefault="0059522C" w:rsidP="00251CBC"/>
  </w:endnote>
  <w:endnote w:type="continuationSeparator" w:id="0">
    <w:p w:rsidR="0059522C" w:rsidRDefault="0059522C" w:rsidP="00436FE5">
      <w:r>
        <w:continuationSeparator/>
      </w:r>
    </w:p>
    <w:p w:rsidR="0059522C" w:rsidRDefault="0059522C"/>
    <w:p w:rsidR="0059522C" w:rsidRDefault="0059522C" w:rsidP="00251C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331" w:rsidRDefault="000D7331"/>
  <w:p w:rsidR="000D7331" w:rsidRDefault="000D7331" w:rsidP="00251CB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22C" w:rsidRDefault="0059522C" w:rsidP="00436FE5">
      <w:r>
        <w:separator/>
      </w:r>
    </w:p>
    <w:p w:rsidR="0059522C" w:rsidRDefault="0059522C"/>
    <w:p w:rsidR="0059522C" w:rsidRDefault="0059522C" w:rsidP="00251CBC"/>
  </w:footnote>
  <w:footnote w:type="continuationSeparator" w:id="0">
    <w:p w:rsidR="0059522C" w:rsidRDefault="0059522C" w:rsidP="00436FE5">
      <w:r>
        <w:continuationSeparator/>
      </w:r>
    </w:p>
    <w:p w:rsidR="0059522C" w:rsidRDefault="0059522C"/>
    <w:p w:rsidR="0059522C" w:rsidRDefault="0059522C" w:rsidP="00251C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331" w:rsidRDefault="000D7331">
    <w:pPr>
      <w:pStyle w:val="En-tte"/>
    </w:pPr>
  </w:p>
  <w:p w:rsidR="000D7331" w:rsidRDefault="000D7331">
    <w:pPr>
      <w:pStyle w:val="En-tte"/>
    </w:pPr>
  </w:p>
  <w:p w:rsidR="000D7331" w:rsidRDefault="000D7331"/>
  <w:p w:rsidR="000D7331" w:rsidRDefault="000D7331" w:rsidP="00251C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331" w:rsidRDefault="006C1F87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-131445</wp:posOffset>
              </wp:positionH>
              <wp:positionV relativeFrom="paragraph">
                <wp:posOffset>109220</wp:posOffset>
              </wp:positionV>
              <wp:extent cx="1294765" cy="1419225"/>
              <wp:effectExtent l="1905" t="4445" r="0" b="5080"/>
              <wp:wrapNone/>
              <wp:docPr id="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4765" cy="1419225"/>
                        <a:chOff x="293" y="491"/>
                        <a:chExt cx="2039" cy="2235"/>
                      </a:xfrm>
                    </wpg:grpSpPr>
                    <pic:pic xmlns:pic="http://schemas.openxmlformats.org/drawingml/2006/picture">
                      <pic:nvPicPr>
                        <pic:cNvPr id="3" name="Picture 13" descr="Rumilly sur fond neutre Q haute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" y="827"/>
                          <a:ext cx="1721" cy="18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293" y="491"/>
                          <a:ext cx="2039" cy="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331" w:rsidRPr="005B7E87" w:rsidRDefault="000D7331" w:rsidP="00203E9C">
                            <w:pPr>
                              <w:spacing w:line="228" w:lineRule="auto"/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5B7E87">
                              <w:rPr>
                                <w:rFonts w:ascii="Calibri" w:hAnsi="Calibri"/>
                                <w:b/>
                                <w:caps/>
                                <w:color w:val="595959"/>
                                <w:sz w:val="16"/>
                                <w:szCs w:val="16"/>
                              </w:rPr>
                              <w:t>République française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-10.35pt;margin-top:8.6pt;width:101.95pt;height:111.75pt;z-index:251657216" coordorigin="293,491" coordsize="2039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kQ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TwAAAABSZ2h0bG9uZwAAAh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FOEJJTQQMAAAAACDJAAAAAQAAAJEAAACgAAABtAABEIAAACC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JE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REQUIyNzBCMzYwN0RCQ0Y2NjhBMTVEMTE5RUNCNzVFIiBleGlmOlBpeGVsWERpbWVuc2lv&#10;bj0iNTM1IiBleGlmOlBpeGVsWURpbWVuc2lvbj0iNTkx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hEFEQkUCEAAAcHJ0ckNNWUtM&#10;YWIgB9cACAAUAAAAAAAAYWNzcEFQUEwAAAAAQURCRQAAAAAAAAAAAAAAAAAAAAE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/+L/4klDQ19QUk9GSUxFAAIJdxQ6Qplk&#10;eJcyq5Raeiwr9I9ve8EmDYrGfUshp4bWfppbLaxKegRSdqcWenRKJqHyev1CJ5zke5g6SJfqfFQy&#10;1J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/+L/4klDQ19Q&#10;Uk9GSUxFAAMJ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/+L/4klDQ19QUk9GSUxFAAQJZwAAdnUAAHaFAAB1lwAAdasAAHTBAAB01QAAc+QAAHPs&#10;AHteAABvXwAAZV8AAF1gAABTYgAASmQAAEFoAAA4aw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/+L/4klDQ19QUk9GSUxFAAUJoH7dqaB+3an9jQAA/40PAv+K&#10;HQf/jysU/5s0Hv+jPCn/qUQ1+KxKQvGtUE7qrVZb5KpcZ96lY3LYnm1/0ZV3j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/+L/4klDQ19QUk9GSUxFAAYJ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+L/4klD&#10;Q19QUk9GSUxFAAcJ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/+L/4klDQ19QUk9GSUxFAAgJfwDtAIUA7ACLAOoAkADqAJYA6QCbAOgAogDmAKkA&#10;5ACxAOIAugDhAMUA3wDTAN4A4gDdAO8A3AD5ANsA/wDaAP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CB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umilly sur fond neutre Q haute def" style="position:absolute;left:368;top:827;width:1721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LPTEAAAA2gAAAA8AAABkcnMvZG93bnJldi54bWxEj09rwkAUxO9Cv8PyCr2ZTS1KjVmlfxAE&#10;vZh66PE1+8yGZt+G7EZjP31XEDwOM/MbJl8NthEn6nztWMFzkoIgLp2uuVJw+FqPX0H4gKyxcUwK&#10;LuRhtXwY5Zhpd+Y9nYpQiQhhn6ECE0KbSelLQxZ94lri6B1dZzFE2VVSd3iOcNvISZrOpMWa44LB&#10;lj4Mlb9FbxXM/W46NaHttz/f/fowx/fJ559R6ulxeFuACDSEe/jW3mgFL3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1LPTEAAAA2gAAAA8AAAAAAAAAAAAAAAAA&#10;nwIAAGRycy9kb3ducmV2LnhtbFBLBQYAAAAABAAEAPcAAACQAwAAAAA=&#10;">
                <v:imagedata r:id="rId2" o:title="Rumilly sur fond neutre Q haute de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293;top:491;width:2039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:rsidR="000D7331" w:rsidRPr="005B7E87" w:rsidRDefault="000D7331" w:rsidP="00203E9C">
                      <w:pPr>
                        <w:spacing w:line="228" w:lineRule="auto"/>
                        <w:jc w:val="center"/>
                        <w:rPr>
                          <w:rFonts w:ascii="Calibri" w:hAnsi="Calibri"/>
                          <w:b/>
                          <w:caps/>
                          <w:color w:val="595959"/>
                          <w:sz w:val="16"/>
                          <w:szCs w:val="16"/>
                        </w:rPr>
                      </w:pPr>
                      <w:r w:rsidRPr="005B7E87">
                        <w:rPr>
                          <w:rFonts w:ascii="Calibri" w:hAnsi="Calibri"/>
                          <w:b/>
                          <w:caps/>
                          <w:color w:val="595959"/>
                          <w:sz w:val="16"/>
                          <w:szCs w:val="16"/>
                        </w:rPr>
                        <w:t>République française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D7331" w:rsidRDefault="000D7331"/>
  <w:p w:rsidR="000D7331" w:rsidRDefault="006C1F87" w:rsidP="00251CBC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-21590</wp:posOffset>
              </wp:positionH>
              <wp:positionV relativeFrom="paragraph">
                <wp:posOffset>1363980</wp:posOffset>
              </wp:positionV>
              <wp:extent cx="1294765" cy="554990"/>
              <wp:effectExtent l="0" t="1905" r="3175" b="0"/>
              <wp:wrapNone/>
              <wp:docPr id="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76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7331" w:rsidRPr="005B7E87" w:rsidRDefault="000D7331" w:rsidP="00472201">
                          <w:pPr>
                            <w:spacing w:after="0" w:line="228" w:lineRule="auto"/>
                            <w:jc w:val="left"/>
                            <w:rPr>
                              <w:rFonts w:ascii="Calibri" w:hAnsi="Calibri"/>
                              <w:b/>
                              <w:color w:val="595959"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595959"/>
                              <w:sz w:val="22"/>
                            </w:rPr>
                            <w:t>Département</w:t>
                          </w:r>
                          <w:r>
                            <w:rPr>
                              <w:rFonts w:ascii="Calibri" w:hAnsi="Calibri"/>
                              <w:b/>
                              <w:color w:val="595959"/>
                              <w:sz w:val="22"/>
                            </w:rPr>
                            <w:br/>
                            <w:t xml:space="preserve">de </w:t>
                          </w:r>
                          <w:smartTag w:uri="urn:schemas-microsoft-com:office:smarttags" w:element="PersonName">
                            <w:smartTagPr>
                              <w:attr w:name="ProductID" w:val="la Haute-Savoie"/>
                            </w:smartTagPr>
                            <w:r>
                              <w:rPr>
                                <w:rFonts w:ascii="Calibri" w:hAnsi="Calibri"/>
                                <w:b/>
                                <w:color w:val="595959"/>
                                <w:sz w:val="22"/>
                              </w:rPr>
                              <w:t>la Haute-Savoie</w:t>
                            </w:r>
                          </w:smartTag>
                        </w:p>
                        <w:p w:rsidR="000D7331" w:rsidRPr="008730C6" w:rsidRDefault="000D7331" w:rsidP="00472201">
                          <w:pPr>
                            <w:spacing w:after="0" w:line="228" w:lineRule="auto"/>
                            <w:rPr>
                              <w:rFonts w:ascii="Calibri" w:hAnsi="Calibri"/>
                              <w:color w:val="595959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595959"/>
                              <w:sz w:val="17"/>
                              <w:szCs w:val="17"/>
                            </w:rPr>
                            <w:t>Arrondissement d’Annecy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29" type="#_x0000_t202" style="position:absolute;left:0;text-align:left;margin-left:-1.7pt;margin-top:107.4pt;width:101.95pt;height:4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MMsgIAALE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" filled="f" stroked="f">
              <v:textbox inset="0,0,0,0">
                <w:txbxContent>
                  <w:p w:rsidR="000D7331" w:rsidRPr="005B7E87" w:rsidRDefault="000D7331" w:rsidP="00472201">
                    <w:pPr>
                      <w:spacing w:after="0" w:line="228" w:lineRule="auto"/>
                      <w:jc w:val="left"/>
                      <w:rPr>
                        <w:rFonts w:ascii="Calibri" w:hAnsi="Calibri"/>
                        <w:b/>
                        <w:color w:val="595959"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595959"/>
                        <w:sz w:val="22"/>
                      </w:rPr>
                      <w:t>Département</w:t>
                    </w:r>
                    <w:r>
                      <w:rPr>
                        <w:rFonts w:ascii="Calibri" w:hAnsi="Calibri"/>
                        <w:b/>
                        <w:color w:val="595959"/>
                        <w:sz w:val="22"/>
                      </w:rPr>
                      <w:br/>
                      <w:t xml:space="preserve">de </w:t>
                    </w:r>
                    <w:smartTag w:uri="urn:schemas-microsoft-com:office:smarttags" w:element="PersonName">
                      <w:smartTagPr>
                        <w:attr w:name="ProductID" w:val="la Haute-Savoie"/>
                      </w:smartTagPr>
                      <w:r>
                        <w:rPr>
                          <w:rFonts w:ascii="Calibri" w:hAnsi="Calibri"/>
                          <w:b/>
                          <w:color w:val="595959"/>
                          <w:sz w:val="22"/>
                        </w:rPr>
                        <w:t>la Haute-Savoie</w:t>
                      </w:r>
                    </w:smartTag>
                  </w:p>
                  <w:p w:rsidR="000D7331" w:rsidRPr="008730C6" w:rsidRDefault="000D7331" w:rsidP="00472201">
                    <w:pPr>
                      <w:spacing w:after="0" w:line="228" w:lineRule="auto"/>
                      <w:rPr>
                        <w:rFonts w:ascii="Calibri" w:hAnsi="Calibri"/>
                        <w:color w:val="595959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7"/>
                        <w:szCs w:val="17"/>
                      </w:rPr>
                      <w:t>Arrondissement d’Annecy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83CAF"/>
    <w:multiLevelType w:val="hybridMultilevel"/>
    <w:tmpl w:val="6B2CE30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5291A"/>
    <w:multiLevelType w:val="hybridMultilevel"/>
    <w:tmpl w:val="74C2B420"/>
    <w:lvl w:ilvl="0" w:tplc="C3B697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D2553"/>
    <w:multiLevelType w:val="hybridMultilevel"/>
    <w:tmpl w:val="CC82526C"/>
    <w:lvl w:ilvl="0" w:tplc="660688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05E8E"/>
    <w:multiLevelType w:val="hybridMultilevel"/>
    <w:tmpl w:val="6F4ACBA2"/>
    <w:lvl w:ilvl="0" w:tplc="A0D48A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D4736"/>
    <w:multiLevelType w:val="hybridMultilevel"/>
    <w:tmpl w:val="7ED89A34"/>
    <w:lvl w:ilvl="0" w:tplc="CD4C5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B1BB1"/>
    <w:multiLevelType w:val="hybridMultilevel"/>
    <w:tmpl w:val="6362137A"/>
    <w:lvl w:ilvl="0" w:tplc="73D067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E0E8D"/>
    <w:multiLevelType w:val="hybridMultilevel"/>
    <w:tmpl w:val="A738B06C"/>
    <w:lvl w:ilvl="0" w:tplc="332EE6B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B6C05"/>
    <w:multiLevelType w:val="hybridMultilevel"/>
    <w:tmpl w:val="CB4840B0"/>
    <w:lvl w:ilvl="0" w:tplc="FCCE11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513BC"/>
    <w:multiLevelType w:val="hybridMultilevel"/>
    <w:tmpl w:val="EE1A1D2A"/>
    <w:lvl w:ilvl="0" w:tplc="D9D2EB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04EBC"/>
    <w:multiLevelType w:val="hybridMultilevel"/>
    <w:tmpl w:val="43DCAE18"/>
    <w:lvl w:ilvl="0" w:tplc="7A408C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A557E"/>
    <w:multiLevelType w:val="hybridMultilevel"/>
    <w:tmpl w:val="F7E017E4"/>
    <w:lvl w:ilvl="0" w:tplc="A0D48AA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A40C14"/>
    <w:multiLevelType w:val="hybridMultilevel"/>
    <w:tmpl w:val="120E0DF4"/>
    <w:lvl w:ilvl="0" w:tplc="11E4DD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F349D"/>
    <w:multiLevelType w:val="hybridMultilevel"/>
    <w:tmpl w:val="4C28253A"/>
    <w:lvl w:ilvl="0" w:tplc="06A674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0"/>
  </w:num>
  <w:num w:numId="8">
    <w:abstractNumId w:val="8"/>
  </w:num>
  <w:num w:numId="9">
    <w:abstractNumId w:val="4"/>
  </w:num>
  <w:num w:numId="10">
    <w:abstractNumId w:val="7"/>
  </w:num>
  <w:num w:numId="11">
    <w:abstractNumId w:val="11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6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E4"/>
    <w:rsid w:val="000010DA"/>
    <w:rsid w:val="0000145D"/>
    <w:rsid w:val="00001C62"/>
    <w:rsid w:val="00002658"/>
    <w:rsid w:val="000030A6"/>
    <w:rsid w:val="00006224"/>
    <w:rsid w:val="0001048B"/>
    <w:rsid w:val="000156FF"/>
    <w:rsid w:val="000166F3"/>
    <w:rsid w:val="00022354"/>
    <w:rsid w:val="00026808"/>
    <w:rsid w:val="0003158F"/>
    <w:rsid w:val="00035B07"/>
    <w:rsid w:val="0005180C"/>
    <w:rsid w:val="000578E8"/>
    <w:rsid w:val="0006072A"/>
    <w:rsid w:val="00066F93"/>
    <w:rsid w:val="00075421"/>
    <w:rsid w:val="0009178F"/>
    <w:rsid w:val="000A4EC4"/>
    <w:rsid w:val="000C3E23"/>
    <w:rsid w:val="000C5350"/>
    <w:rsid w:val="000D4A08"/>
    <w:rsid w:val="000D7331"/>
    <w:rsid w:val="000E4A57"/>
    <w:rsid w:val="000E4E10"/>
    <w:rsid w:val="000F64AC"/>
    <w:rsid w:val="001041B8"/>
    <w:rsid w:val="001120D4"/>
    <w:rsid w:val="00114720"/>
    <w:rsid w:val="00115B8F"/>
    <w:rsid w:val="0013067D"/>
    <w:rsid w:val="00130A6F"/>
    <w:rsid w:val="0013140C"/>
    <w:rsid w:val="001323FA"/>
    <w:rsid w:val="00137C53"/>
    <w:rsid w:val="00145A69"/>
    <w:rsid w:val="00162397"/>
    <w:rsid w:val="0017189A"/>
    <w:rsid w:val="00175AC3"/>
    <w:rsid w:val="00177EAF"/>
    <w:rsid w:val="00181DCF"/>
    <w:rsid w:val="00186A5C"/>
    <w:rsid w:val="001A6DD8"/>
    <w:rsid w:val="001B20CA"/>
    <w:rsid w:val="001D1FC9"/>
    <w:rsid w:val="001D7F78"/>
    <w:rsid w:val="001E1F99"/>
    <w:rsid w:val="00202852"/>
    <w:rsid w:val="00203E9C"/>
    <w:rsid w:val="002208E8"/>
    <w:rsid w:val="00236501"/>
    <w:rsid w:val="0024688B"/>
    <w:rsid w:val="00251CBC"/>
    <w:rsid w:val="00256C2D"/>
    <w:rsid w:val="00262B58"/>
    <w:rsid w:val="002655D0"/>
    <w:rsid w:val="00265A94"/>
    <w:rsid w:val="00277B6B"/>
    <w:rsid w:val="002832A8"/>
    <w:rsid w:val="00292156"/>
    <w:rsid w:val="00297950"/>
    <w:rsid w:val="002A2672"/>
    <w:rsid w:val="002B3EB6"/>
    <w:rsid w:val="002B4F69"/>
    <w:rsid w:val="002B5A38"/>
    <w:rsid w:val="002C1647"/>
    <w:rsid w:val="002C2976"/>
    <w:rsid w:val="002C4BB4"/>
    <w:rsid w:val="002C6F4E"/>
    <w:rsid w:val="002F1988"/>
    <w:rsid w:val="00307927"/>
    <w:rsid w:val="003105D3"/>
    <w:rsid w:val="003162D4"/>
    <w:rsid w:val="00325B84"/>
    <w:rsid w:val="00326B09"/>
    <w:rsid w:val="00332A66"/>
    <w:rsid w:val="0033591D"/>
    <w:rsid w:val="00347120"/>
    <w:rsid w:val="003477C6"/>
    <w:rsid w:val="00351BBF"/>
    <w:rsid w:val="00351E16"/>
    <w:rsid w:val="00352787"/>
    <w:rsid w:val="00356DEC"/>
    <w:rsid w:val="00360D06"/>
    <w:rsid w:val="00362BDE"/>
    <w:rsid w:val="00364796"/>
    <w:rsid w:val="00375975"/>
    <w:rsid w:val="003772C7"/>
    <w:rsid w:val="003837BE"/>
    <w:rsid w:val="003953C7"/>
    <w:rsid w:val="00395FE0"/>
    <w:rsid w:val="003A7902"/>
    <w:rsid w:val="003B69D4"/>
    <w:rsid w:val="003C4A0B"/>
    <w:rsid w:val="003C555E"/>
    <w:rsid w:val="003D4EB9"/>
    <w:rsid w:val="003D5FE4"/>
    <w:rsid w:val="003E53C0"/>
    <w:rsid w:val="003F0ABD"/>
    <w:rsid w:val="003F5D45"/>
    <w:rsid w:val="00400761"/>
    <w:rsid w:val="004015EB"/>
    <w:rsid w:val="00427D9E"/>
    <w:rsid w:val="00433BCE"/>
    <w:rsid w:val="00436FE5"/>
    <w:rsid w:val="00441EBC"/>
    <w:rsid w:val="00442EDF"/>
    <w:rsid w:val="00455529"/>
    <w:rsid w:val="00455B66"/>
    <w:rsid w:val="00472201"/>
    <w:rsid w:val="004747E7"/>
    <w:rsid w:val="00482B30"/>
    <w:rsid w:val="004831B1"/>
    <w:rsid w:val="004B2C46"/>
    <w:rsid w:val="004D0C00"/>
    <w:rsid w:val="004D2888"/>
    <w:rsid w:val="004E0FAB"/>
    <w:rsid w:val="004E1E99"/>
    <w:rsid w:val="004E276D"/>
    <w:rsid w:val="004E34F7"/>
    <w:rsid w:val="004E70F1"/>
    <w:rsid w:val="005040EA"/>
    <w:rsid w:val="0051119A"/>
    <w:rsid w:val="00513BD3"/>
    <w:rsid w:val="005262D8"/>
    <w:rsid w:val="00534745"/>
    <w:rsid w:val="00536A47"/>
    <w:rsid w:val="005459E4"/>
    <w:rsid w:val="005460FB"/>
    <w:rsid w:val="00552F4B"/>
    <w:rsid w:val="0055399A"/>
    <w:rsid w:val="00566063"/>
    <w:rsid w:val="00570255"/>
    <w:rsid w:val="00574B47"/>
    <w:rsid w:val="00590693"/>
    <w:rsid w:val="0059522C"/>
    <w:rsid w:val="005B3968"/>
    <w:rsid w:val="005B7367"/>
    <w:rsid w:val="005B7E87"/>
    <w:rsid w:val="005F54F1"/>
    <w:rsid w:val="00607181"/>
    <w:rsid w:val="00621A98"/>
    <w:rsid w:val="006275E2"/>
    <w:rsid w:val="00627902"/>
    <w:rsid w:val="0063006C"/>
    <w:rsid w:val="00634B13"/>
    <w:rsid w:val="00637FB4"/>
    <w:rsid w:val="006404E3"/>
    <w:rsid w:val="006415EA"/>
    <w:rsid w:val="006422F5"/>
    <w:rsid w:val="0064506F"/>
    <w:rsid w:val="00645782"/>
    <w:rsid w:val="0064613B"/>
    <w:rsid w:val="006525F0"/>
    <w:rsid w:val="00657C43"/>
    <w:rsid w:val="006637AB"/>
    <w:rsid w:val="006729AD"/>
    <w:rsid w:val="006778B2"/>
    <w:rsid w:val="006800FE"/>
    <w:rsid w:val="0068024D"/>
    <w:rsid w:val="006802C7"/>
    <w:rsid w:val="00686565"/>
    <w:rsid w:val="00695122"/>
    <w:rsid w:val="00697C57"/>
    <w:rsid w:val="006A0CBC"/>
    <w:rsid w:val="006A3313"/>
    <w:rsid w:val="006A3E05"/>
    <w:rsid w:val="006B369E"/>
    <w:rsid w:val="006C057A"/>
    <w:rsid w:val="006C18EC"/>
    <w:rsid w:val="006C1F87"/>
    <w:rsid w:val="006C5B43"/>
    <w:rsid w:val="006C67FC"/>
    <w:rsid w:val="006D1C6A"/>
    <w:rsid w:val="006D1F05"/>
    <w:rsid w:val="006D31D0"/>
    <w:rsid w:val="006E6623"/>
    <w:rsid w:val="006F25E3"/>
    <w:rsid w:val="006F49C2"/>
    <w:rsid w:val="00700A49"/>
    <w:rsid w:val="0070515D"/>
    <w:rsid w:val="00713447"/>
    <w:rsid w:val="00717453"/>
    <w:rsid w:val="00722092"/>
    <w:rsid w:val="00724B8A"/>
    <w:rsid w:val="00724DEB"/>
    <w:rsid w:val="007251CC"/>
    <w:rsid w:val="00734B9D"/>
    <w:rsid w:val="00735DD1"/>
    <w:rsid w:val="0073651C"/>
    <w:rsid w:val="00741414"/>
    <w:rsid w:val="0075222F"/>
    <w:rsid w:val="00760860"/>
    <w:rsid w:val="007610FE"/>
    <w:rsid w:val="0077639A"/>
    <w:rsid w:val="00786C6C"/>
    <w:rsid w:val="00797B5B"/>
    <w:rsid w:val="007A2299"/>
    <w:rsid w:val="007A5E37"/>
    <w:rsid w:val="007C2299"/>
    <w:rsid w:val="007C4BAE"/>
    <w:rsid w:val="007C70C3"/>
    <w:rsid w:val="007D0D74"/>
    <w:rsid w:val="007E0E7E"/>
    <w:rsid w:val="007F2B14"/>
    <w:rsid w:val="007F7C65"/>
    <w:rsid w:val="00803B1C"/>
    <w:rsid w:val="00813D90"/>
    <w:rsid w:val="00820781"/>
    <w:rsid w:val="00821DE5"/>
    <w:rsid w:val="008221D1"/>
    <w:rsid w:val="00822B7B"/>
    <w:rsid w:val="0083007F"/>
    <w:rsid w:val="008344C9"/>
    <w:rsid w:val="00834B3A"/>
    <w:rsid w:val="00855874"/>
    <w:rsid w:val="00862234"/>
    <w:rsid w:val="00865E99"/>
    <w:rsid w:val="00890D2B"/>
    <w:rsid w:val="008A7B80"/>
    <w:rsid w:val="008B252A"/>
    <w:rsid w:val="008C04B5"/>
    <w:rsid w:val="008C10B1"/>
    <w:rsid w:val="008D04C9"/>
    <w:rsid w:val="008D62E5"/>
    <w:rsid w:val="008F34D2"/>
    <w:rsid w:val="0090042C"/>
    <w:rsid w:val="00901D67"/>
    <w:rsid w:val="009056AC"/>
    <w:rsid w:val="00915BA9"/>
    <w:rsid w:val="009207A0"/>
    <w:rsid w:val="0092461B"/>
    <w:rsid w:val="00927F6D"/>
    <w:rsid w:val="00931D77"/>
    <w:rsid w:val="00940588"/>
    <w:rsid w:val="00940AC1"/>
    <w:rsid w:val="00950696"/>
    <w:rsid w:val="009525C2"/>
    <w:rsid w:val="00961526"/>
    <w:rsid w:val="00962FEE"/>
    <w:rsid w:val="009741DF"/>
    <w:rsid w:val="00990790"/>
    <w:rsid w:val="00995AFA"/>
    <w:rsid w:val="009A062E"/>
    <w:rsid w:val="009A0B01"/>
    <w:rsid w:val="009A78AA"/>
    <w:rsid w:val="009B477A"/>
    <w:rsid w:val="009C3C42"/>
    <w:rsid w:val="009C40FE"/>
    <w:rsid w:val="009C55AE"/>
    <w:rsid w:val="009D50F7"/>
    <w:rsid w:val="009F5B78"/>
    <w:rsid w:val="00A228CD"/>
    <w:rsid w:val="00A23046"/>
    <w:rsid w:val="00A26DD8"/>
    <w:rsid w:val="00A36919"/>
    <w:rsid w:val="00A36E7B"/>
    <w:rsid w:val="00A456D1"/>
    <w:rsid w:val="00A52B55"/>
    <w:rsid w:val="00A65855"/>
    <w:rsid w:val="00A66835"/>
    <w:rsid w:val="00A777D4"/>
    <w:rsid w:val="00A93F68"/>
    <w:rsid w:val="00AA7C1F"/>
    <w:rsid w:val="00AB0D6A"/>
    <w:rsid w:val="00AB141D"/>
    <w:rsid w:val="00AB26DE"/>
    <w:rsid w:val="00AC2BF1"/>
    <w:rsid w:val="00AD239B"/>
    <w:rsid w:val="00AE424F"/>
    <w:rsid w:val="00AE6444"/>
    <w:rsid w:val="00B10CA3"/>
    <w:rsid w:val="00B147D3"/>
    <w:rsid w:val="00B151F3"/>
    <w:rsid w:val="00B155C2"/>
    <w:rsid w:val="00B20D95"/>
    <w:rsid w:val="00B23561"/>
    <w:rsid w:val="00B3422C"/>
    <w:rsid w:val="00B351BB"/>
    <w:rsid w:val="00B45B7C"/>
    <w:rsid w:val="00B47DEB"/>
    <w:rsid w:val="00B52010"/>
    <w:rsid w:val="00B5333F"/>
    <w:rsid w:val="00B54CA1"/>
    <w:rsid w:val="00B552A9"/>
    <w:rsid w:val="00B65ED3"/>
    <w:rsid w:val="00B7044B"/>
    <w:rsid w:val="00B7126B"/>
    <w:rsid w:val="00B74ECA"/>
    <w:rsid w:val="00B85397"/>
    <w:rsid w:val="00B9266F"/>
    <w:rsid w:val="00B9492F"/>
    <w:rsid w:val="00BA3CFD"/>
    <w:rsid w:val="00BA7264"/>
    <w:rsid w:val="00BE6873"/>
    <w:rsid w:val="00BF01EB"/>
    <w:rsid w:val="00C157A4"/>
    <w:rsid w:val="00C21437"/>
    <w:rsid w:val="00C31109"/>
    <w:rsid w:val="00C34AFF"/>
    <w:rsid w:val="00C42D2B"/>
    <w:rsid w:val="00C443D3"/>
    <w:rsid w:val="00C61080"/>
    <w:rsid w:val="00C6589A"/>
    <w:rsid w:val="00C71851"/>
    <w:rsid w:val="00C9212F"/>
    <w:rsid w:val="00C938D9"/>
    <w:rsid w:val="00C94CD0"/>
    <w:rsid w:val="00CB5F24"/>
    <w:rsid w:val="00CC5D65"/>
    <w:rsid w:val="00CD29D7"/>
    <w:rsid w:val="00CD4529"/>
    <w:rsid w:val="00CE11ED"/>
    <w:rsid w:val="00D20B8B"/>
    <w:rsid w:val="00D24445"/>
    <w:rsid w:val="00D26F10"/>
    <w:rsid w:val="00D374C5"/>
    <w:rsid w:val="00D44F11"/>
    <w:rsid w:val="00D4666A"/>
    <w:rsid w:val="00D50D6B"/>
    <w:rsid w:val="00D55F97"/>
    <w:rsid w:val="00D765FC"/>
    <w:rsid w:val="00D81E55"/>
    <w:rsid w:val="00D911D1"/>
    <w:rsid w:val="00D91AFE"/>
    <w:rsid w:val="00DA28F9"/>
    <w:rsid w:val="00DB70A9"/>
    <w:rsid w:val="00DC0BC8"/>
    <w:rsid w:val="00DC5FE3"/>
    <w:rsid w:val="00DD7271"/>
    <w:rsid w:val="00DE6889"/>
    <w:rsid w:val="00DE7913"/>
    <w:rsid w:val="00DF0DE0"/>
    <w:rsid w:val="00E0250A"/>
    <w:rsid w:val="00E15CFB"/>
    <w:rsid w:val="00E23ABA"/>
    <w:rsid w:val="00E27480"/>
    <w:rsid w:val="00E34A5D"/>
    <w:rsid w:val="00E52993"/>
    <w:rsid w:val="00E75B4A"/>
    <w:rsid w:val="00EA3261"/>
    <w:rsid w:val="00EA4088"/>
    <w:rsid w:val="00EC1136"/>
    <w:rsid w:val="00EC692E"/>
    <w:rsid w:val="00EE05AF"/>
    <w:rsid w:val="00EE4983"/>
    <w:rsid w:val="00EF5F9D"/>
    <w:rsid w:val="00F02505"/>
    <w:rsid w:val="00F1211F"/>
    <w:rsid w:val="00F126AE"/>
    <w:rsid w:val="00F161A4"/>
    <w:rsid w:val="00F22B1A"/>
    <w:rsid w:val="00F267CA"/>
    <w:rsid w:val="00F27223"/>
    <w:rsid w:val="00F3652A"/>
    <w:rsid w:val="00F42D9C"/>
    <w:rsid w:val="00F46D65"/>
    <w:rsid w:val="00F5449C"/>
    <w:rsid w:val="00F57AF7"/>
    <w:rsid w:val="00F63691"/>
    <w:rsid w:val="00F748B9"/>
    <w:rsid w:val="00F83212"/>
    <w:rsid w:val="00F876B3"/>
    <w:rsid w:val="00FA52A3"/>
    <w:rsid w:val="00FA59B0"/>
    <w:rsid w:val="00FB24C3"/>
    <w:rsid w:val="00FE39E2"/>
    <w:rsid w:val="00FF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96D6C7BC-4C8B-42A3-97ED-93A22C57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851"/>
    <w:pPr>
      <w:spacing w:after="160"/>
      <w:jc w:val="both"/>
    </w:pPr>
    <w:rPr>
      <w:rFonts w:ascii="Arial" w:hAnsi="Arial"/>
      <w:szCs w:val="22"/>
    </w:rPr>
  </w:style>
  <w:style w:type="paragraph" w:styleId="Titre1">
    <w:name w:val="heading 1"/>
    <w:next w:val="Normal"/>
    <w:link w:val="Titre1Car"/>
    <w:uiPriority w:val="9"/>
    <w:qFormat/>
    <w:rsid w:val="00F22B1A"/>
    <w:pPr>
      <w:keepNext/>
      <w:keepLines/>
      <w:spacing w:after="160"/>
      <w:outlineLvl w:val="0"/>
    </w:pPr>
    <w:rPr>
      <w:rFonts w:ascii="Century Gothic" w:hAnsi="Century Gothic" w:cs="Arial"/>
      <w:b/>
      <w:bCs/>
      <w:color w:val="595959"/>
      <w:sz w:val="46"/>
      <w:szCs w:val="4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449C"/>
    <w:pPr>
      <w:tabs>
        <w:tab w:val="center" w:pos="4536"/>
        <w:tab w:val="right" w:pos="9072"/>
      </w:tabs>
      <w:spacing w:after="0"/>
    </w:pPr>
    <w:rPr>
      <w:color w:val="A6A6A6"/>
      <w:sz w:val="16"/>
    </w:rPr>
  </w:style>
  <w:style w:type="character" w:customStyle="1" w:styleId="En-tteCar">
    <w:name w:val="En-tête Car"/>
    <w:link w:val="En-tte"/>
    <w:uiPriority w:val="99"/>
    <w:rsid w:val="00F5449C"/>
    <w:rPr>
      <w:rFonts w:ascii="Arial" w:hAnsi="Arial"/>
      <w:color w:val="A6A6A6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F5449C"/>
    <w:pPr>
      <w:tabs>
        <w:tab w:val="center" w:pos="4536"/>
        <w:tab w:val="right" w:pos="9072"/>
      </w:tabs>
      <w:spacing w:after="0"/>
    </w:pPr>
    <w:rPr>
      <w:color w:val="A6A6A6"/>
      <w:sz w:val="16"/>
    </w:rPr>
  </w:style>
  <w:style w:type="character" w:customStyle="1" w:styleId="PieddepageCar">
    <w:name w:val="Pied de page Car"/>
    <w:link w:val="Pieddepage"/>
    <w:uiPriority w:val="99"/>
    <w:rsid w:val="00F5449C"/>
    <w:rPr>
      <w:rFonts w:ascii="Arial" w:hAnsi="Arial"/>
      <w:color w:val="A6A6A6"/>
      <w:sz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6FE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36FE5"/>
    <w:rPr>
      <w:rFonts w:ascii="Tahoma" w:hAnsi="Tahoma" w:cs="Tahoma"/>
      <w:sz w:val="16"/>
      <w:szCs w:val="16"/>
    </w:rPr>
  </w:style>
  <w:style w:type="character" w:styleId="lev">
    <w:name w:val="Strong"/>
    <w:uiPriority w:val="22"/>
    <w:qFormat/>
    <w:rsid w:val="00F5449C"/>
    <w:rPr>
      <w:b/>
      <w:bCs/>
    </w:rPr>
  </w:style>
  <w:style w:type="character" w:customStyle="1" w:styleId="Titre1Car">
    <w:name w:val="Titre 1 Car"/>
    <w:link w:val="Titre1"/>
    <w:uiPriority w:val="9"/>
    <w:rsid w:val="00F22B1A"/>
    <w:rPr>
      <w:rFonts w:ascii="Century Gothic" w:hAnsi="Century Gothic" w:cs="Arial"/>
      <w:b/>
      <w:bCs/>
      <w:color w:val="595959"/>
      <w:sz w:val="46"/>
      <w:szCs w:val="46"/>
      <w:lang w:val="fr-FR" w:eastAsia="fr-FR" w:bidi="ar-SA"/>
    </w:rPr>
  </w:style>
  <w:style w:type="paragraph" w:customStyle="1" w:styleId="Surtitre">
    <w:name w:val="Surtitre"/>
    <w:next w:val="Normal"/>
    <w:link w:val="SurtitreCar"/>
    <w:qFormat/>
    <w:rsid w:val="00AA7C1F"/>
    <w:pPr>
      <w:spacing w:after="800"/>
      <w:jc w:val="both"/>
    </w:pPr>
    <w:rPr>
      <w:rFonts w:ascii="Century Gothic" w:hAnsi="Century Gothic" w:cs="Arial"/>
      <w:bCs/>
      <w:color w:val="595959"/>
      <w:sz w:val="22"/>
      <w:szCs w:val="24"/>
    </w:rPr>
  </w:style>
  <w:style w:type="character" w:customStyle="1" w:styleId="SurtitreCar">
    <w:name w:val="Surtitre Car"/>
    <w:link w:val="Surtitre"/>
    <w:rsid w:val="00AA7C1F"/>
    <w:rPr>
      <w:rFonts w:ascii="Century Gothic" w:hAnsi="Century Gothic" w:cs="Arial"/>
      <w:b/>
      <w:bCs/>
      <w:color w:val="595959"/>
      <w:sz w:val="22"/>
      <w:szCs w:val="24"/>
      <w:lang w:val="fr-FR" w:eastAsia="fr-FR" w:bidi="ar-SA"/>
    </w:rPr>
  </w:style>
  <w:style w:type="paragraph" w:customStyle="1" w:styleId="Rumilly">
    <w:name w:val="Rumilly"/>
    <w:aliases w:val="le (date)"/>
    <w:basedOn w:val="Normal"/>
    <w:next w:val="Surtitre"/>
    <w:qFormat/>
    <w:rsid w:val="00F22B1A"/>
    <w:pPr>
      <w:tabs>
        <w:tab w:val="right" w:pos="8222"/>
      </w:tabs>
      <w:spacing w:before="800" w:after="300"/>
    </w:pPr>
    <w:rPr>
      <w:b/>
      <w:color w:val="595959"/>
      <w:szCs w:val="20"/>
    </w:rPr>
  </w:style>
  <w:style w:type="paragraph" w:customStyle="1" w:styleId="PrsentsAbsents">
    <w:name w:val="Présents / Absents"/>
    <w:basedOn w:val="Normal"/>
    <w:next w:val="Normal"/>
    <w:qFormat/>
    <w:rsid w:val="00EE05AF"/>
    <w:pPr>
      <w:spacing w:after="0"/>
      <w:ind w:left="-1843"/>
    </w:pPr>
    <w:rPr>
      <w:rFonts w:cs="Arial"/>
      <w:color w:val="000000"/>
      <w:sz w:val="18"/>
      <w:szCs w:val="18"/>
      <w:u w:val="single"/>
    </w:rPr>
  </w:style>
  <w:style w:type="paragraph" w:customStyle="1" w:styleId="Titrebrve">
    <w:name w:val="Titre brève"/>
    <w:basedOn w:val="Normal"/>
    <w:qFormat/>
    <w:rsid w:val="00E27480"/>
    <w:pPr>
      <w:keepNext/>
      <w:keepLines/>
      <w:spacing w:after="100"/>
      <w:jc w:val="left"/>
      <w:outlineLvl w:val="0"/>
    </w:pPr>
    <w:rPr>
      <w:rFonts w:ascii="Century Gothic" w:hAnsi="Century Gothic"/>
      <w:bCs/>
      <w:color w:val="A6A6A6"/>
      <w:sz w:val="28"/>
      <w:szCs w:val="28"/>
    </w:rPr>
  </w:style>
  <w:style w:type="paragraph" w:customStyle="1" w:styleId="Objet">
    <w:name w:val="Objet"/>
    <w:basedOn w:val="Normal"/>
    <w:next w:val="Affairesuiviepar"/>
    <w:qFormat/>
    <w:rsid w:val="00251CBC"/>
    <w:pPr>
      <w:tabs>
        <w:tab w:val="left" w:pos="3969"/>
      </w:tabs>
      <w:spacing w:after="40"/>
      <w:ind w:left="-2268"/>
      <w:jc w:val="left"/>
    </w:pPr>
    <w:rPr>
      <w:rFonts w:cs="Arial"/>
      <w:b/>
      <w:sz w:val="22"/>
    </w:rPr>
  </w:style>
  <w:style w:type="paragraph" w:customStyle="1" w:styleId="Affairesuiviepar">
    <w:name w:val="Affaire suivie par"/>
    <w:basedOn w:val="Objet"/>
    <w:next w:val="Normal"/>
    <w:qFormat/>
    <w:rsid w:val="00251CBC"/>
  </w:style>
  <w:style w:type="table" w:styleId="Grilledutableau">
    <w:name w:val="Table Grid"/>
    <w:basedOn w:val="TableauNormal"/>
    <w:uiPriority w:val="59"/>
    <w:rsid w:val="00115B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eetadresse">
    <w:name w:val="Date et adresse"/>
    <w:basedOn w:val="Affairesuiviepar"/>
    <w:next w:val="Objet"/>
    <w:qFormat/>
    <w:rsid w:val="00251CBC"/>
    <w:pPr>
      <w:spacing w:after="600"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035B07"/>
    <w:pPr>
      <w:spacing w:after="300"/>
      <w:outlineLvl w:val="1"/>
    </w:pPr>
    <w:rPr>
      <w:rFonts w:ascii="Century Gothic" w:hAnsi="Century Gothic"/>
      <w:color w:val="595959"/>
      <w:sz w:val="24"/>
      <w:szCs w:val="24"/>
    </w:rPr>
  </w:style>
  <w:style w:type="character" w:customStyle="1" w:styleId="Sous-titreCar">
    <w:name w:val="Sous-titre Car"/>
    <w:link w:val="Sous-titre"/>
    <w:uiPriority w:val="11"/>
    <w:rsid w:val="00035B07"/>
    <w:rPr>
      <w:rFonts w:ascii="Century Gothic" w:eastAsia="Times New Roman" w:hAnsi="Century Gothic" w:cs="Times New Roman"/>
      <w:color w:val="595959"/>
      <w:sz w:val="24"/>
      <w:szCs w:val="24"/>
    </w:rPr>
  </w:style>
  <w:style w:type="paragraph" w:customStyle="1" w:styleId="Objetetrf">
    <w:name w:val="Objet et réf."/>
    <w:basedOn w:val="Normal"/>
    <w:next w:val="Normal"/>
    <w:qFormat/>
    <w:rsid w:val="00251CBC"/>
    <w:pPr>
      <w:spacing w:after="0"/>
      <w:ind w:left="-1843"/>
      <w:jc w:val="left"/>
    </w:pPr>
    <w:rPr>
      <w:rFonts w:cs="Arial"/>
      <w:sz w:val="18"/>
      <w:szCs w:val="18"/>
    </w:rPr>
  </w:style>
  <w:style w:type="paragraph" w:customStyle="1" w:styleId="Nosref">
    <w:name w:val="Nos ref"/>
    <w:basedOn w:val="Objetetrf"/>
    <w:qFormat/>
    <w:rsid w:val="00AA7C1F"/>
    <w:pPr>
      <w:tabs>
        <w:tab w:val="left" w:pos="3969"/>
      </w:tabs>
      <w:spacing w:after="500"/>
      <w:ind w:left="-2268"/>
    </w:pPr>
  </w:style>
  <w:style w:type="paragraph" w:styleId="Explorateurdedocuments">
    <w:name w:val="Document Map"/>
    <w:basedOn w:val="Normal"/>
    <w:semiHidden/>
    <w:rsid w:val="00B54CA1"/>
    <w:pPr>
      <w:shd w:val="clear" w:color="auto" w:fill="000080"/>
    </w:pPr>
    <w:rPr>
      <w:rFonts w:ascii="Tahoma" w:hAnsi="Tahoma" w:cs="Tahoma"/>
      <w:szCs w:val="20"/>
    </w:rPr>
  </w:style>
  <w:style w:type="character" w:styleId="Lienhypertexte">
    <w:name w:val="Hyperlink"/>
    <w:uiPriority w:val="99"/>
    <w:unhideWhenUsed/>
    <w:rsid w:val="00B65ED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93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nique\Local%20Settings\Temporary%20Internet%20Files\OLK20A\D&#233;cision%20du%20mai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F594C2D-1743-45A5-ADC9-28ABA3BCC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Décision du maire.dot</Template>
  <TotalTime>3</TotalTime>
  <Pages>1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Rumilly, le</vt:lpstr>
    </vt:vector>
  </TitlesOfParts>
  <Company>Mairie de Rumilly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Rumilly, le</dc:title>
  <dc:creator>monique</dc:creator>
  <cp:lastModifiedBy>Monique Bouvier</cp:lastModifiedBy>
  <cp:revision>3</cp:revision>
  <cp:lastPrinted>2015-03-16T13:14:00Z</cp:lastPrinted>
  <dcterms:created xsi:type="dcterms:W3CDTF">2017-09-26T15:11:00Z</dcterms:created>
  <dcterms:modified xsi:type="dcterms:W3CDTF">2017-09-26T15:14:00Z</dcterms:modified>
</cp:coreProperties>
</file>